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1F1D04">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r w:rsidR="00DD7A16">
        <w:rPr>
          <w:sz w:val="22"/>
          <w:szCs w:val="22"/>
        </w:rPr>
        <w:t>C</w:t>
      </w:r>
      <w:r w:rsidRPr="000975BD">
        <w:rPr>
          <w:sz w:val="22"/>
          <w:szCs w:val="22"/>
        </w:rPr>
        <w:t>ity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1F1D04">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07ED0225" w:rsidR="00F1004D" w:rsidRPr="000975BD" w:rsidRDefault="00EE0984" w:rsidP="00F1004D">
      <w:pPr>
        <w:pStyle w:val="Heading1"/>
        <w:rPr>
          <w:sz w:val="36"/>
          <w:szCs w:val="32"/>
        </w:rPr>
      </w:pPr>
      <w:r>
        <w:rPr>
          <w:sz w:val="36"/>
          <w:szCs w:val="32"/>
        </w:rPr>
        <w:t>Vacation and Sick Leave</w:t>
      </w:r>
    </w:p>
    <w:p w14:paraId="0F3D23F0" w14:textId="77777777" w:rsidR="00EE0984" w:rsidRPr="000975BD" w:rsidRDefault="00EE0984" w:rsidP="001F1D04">
      <w:pPr>
        <w:spacing w:line="240" w:lineRule="auto"/>
        <w:rPr>
          <w:sz w:val="22"/>
          <w:szCs w:val="22"/>
        </w:rPr>
      </w:pPr>
      <w:r>
        <w:rPr>
          <w:sz w:val="22"/>
          <w:szCs w:val="22"/>
        </w:rPr>
        <w:t>Vacation</w:t>
      </w:r>
      <w:r w:rsidRPr="000975BD">
        <w:rPr>
          <w:sz w:val="22"/>
          <w:szCs w:val="22"/>
        </w:rPr>
        <w:t xml:space="preserve"> hours accrue each pay period and can be used as accrued subject to supervisor approval. Some contracts do not allow paid time off in the first 6 months; please verify your contract. The City of Rochester also has 12 paid holidays</w:t>
      </w:r>
      <w:r>
        <w:rPr>
          <w:sz w:val="22"/>
          <w:szCs w:val="22"/>
        </w:rPr>
        <w:t xml:space="preserve"> and employees will accrue 8 hours of sick leave per month with no maximum. </w:t>
      </w:r>
    </w:p>
    <w:p w14:paraId="37985A19" w14:textId="77777777" w:rsidR="00EE0984" w:rsidRPr="000975BD" w:rsidRDefault="00EE0984" w:rsidP="001F1D04">
      <w:pPr>
        <w:spacing w:line="240" w:lineRule="auto"/>
        <w:rPr>
          <w:sz w:val="22"/>
          <w:szCs w:val="22"/>
        </w:rPr>
      </w:pPr>
      <w:r w:rsidRPr="000975BD">
        <w:rPr>
          <w:sz w:val="22"/>
          <w:szCs w:val="22"/>
        </w:rPr>
        <w:t xml:space="preserve">The table below shows how much </w:t>
      </w:r>
      <w:r>
        <w:rPr>
          <w:sz w:val="22"/>
          <w:szCs w:val="22"/>
        </w:rPr>
        <w:t>vacation</w:t>
      </w:r>
      <w:r w:rsidRPr="000975BD">
        <w:rPr>
          <w:sz w:val="22"/>
          <w:szCs w:val="22"/>
        </w:rPr>
        <w:t xml:space="preserve"> you will accrue per pay period and per year based on years of service. </w:t>
      </w:r>
    </w:p>
    <w:tbl>
      <w:tblPr>
        <w:tblStyle w:val="TableGrid"/>
        <w:tblW w:w="0" w:type="auto"/>
        <w:tblLook w:val="04A0" w:firstRow="1" w:lastRow="0" w:firstColumn="1" w:lastColumn="0" w:noHBand="0" w:noVBand="1"/>
      </w:tblPr>
      <w:tblGrid>
        <w:gridCol w:w="3116"/>
        <w:gridCol w:w="3117"/>
      </w:tblGrid>
      <w:tr w:rsidR="00EE0984" w:rsidRPr="000975BD" w14:paraId="22764F71" w14:textId="77777777" w:rsidTr="003E5543">
        <w:trPr>
          <w:tblHeader/>
        </w:trPr>
        <w:tc>
          <w:tcPr>
            <w:tcW w:w="3116" w:type="dxa"/>
          </w:tcPr>
          <w:p w14:paraId="6AC5357D" w14:textId="77777777" w:rsidR="00EE0984" w:rsidRPr="000975BD" w:rsidRDefault="00EE0984" w:rsidP="001F1D04">
            <w:pPr>
              <w:rPr>
                <w:b/>
                <w:bCs/>
                <w:sz w:val="22"/>
                <w:szCs w:val="22"/>
              </w:rPr>
            </w:pPr>
            <w:r w:rsidRPr="000975BD">
              <w:rPr>
                <w:b/>
                <w:bCs/>
                <w:sz w:val="22"/>
                <w:szCs w:val="22"/>
              </w:rPr>
              <w:t>Years of Service</w:t>
            </w:r>
          </w:p>
        </w:tc>
        <w:tc>
          <w:tcPr>
            <w:tcW w:w="3117" w:type="dxa"/>
          </w:tcPr>
          <w:p w14:paraId="2AA1F665" w14:textId="77777777" w:rsidR="00EE0984" w:rsidRPr="000975BD" w:rsidRDefault="00EE0984" w:rsidP="001F1D04">
            <w:pPr>
              <w:rPr>
                <w:b/>
                <w:bCs/>
                <w:sz w:val="22"/>
                <w:szCs w:val="22"/>
              </w:rPr>
            </w:pPr>
            <w:r>
              <w:rPr>
                <w:b/>
                <w:bCs/>
                <w:sz w:val="22"/>
                <w:szCs w:val="22"/>
              </w:rPr>
              <w:t>Vacation Accrued Per Year</w:t>
            </w:r>
          </w:p>
        </w:tc>
      </w:tr>
      <w:tr w:rsidR="00EE0984" w:rsidRPr="000975BD" w14:paraId="0F30E240" w14:textId="77777777" w:rsidTr="003E5543">
        <w:tc>
          <w:tcPr>
            <w:tcW w:w="3116" w:type="dxa"/>
          </w:tcPr>
          <w:p w14:paraId="2FD27838" w14:textId="77777777" w:rsidR="00EE0984" w:rsidRPr="000975BD" w:rsidRDefault="00EE0984" w:rsidP="001F1D04">
            <w:pPr>
              <w:rPr>
                <w:sz w:val="22"/>
                <w:szCs w:val="22"/>
              </w:rPr>
            </w:pPr>
            <w:r>
              <w:rPr>
                <w:sz w:val="22"/>
                <w:szCs w:val="22"/>
              </w:rPr>
              <w:t>Less than 1 year</w:t>
            </w:r>
          </w:p>
        </w:tc>
        <w:tc>
          <w:tcPr>
            <w:tcW w:w="3117" w:type="dxa"/>
          </w:tcPr>
          <w:p w14:paraId="385AD1D6" w14:textId="2BC7CE99" w:rsidR="00EE0984" w:rsidRPr="000975BD" w:rsidRDefault="007E3BF3" w:rsidP="001F1D04">
            <w:pPr>
              <w:rPr>
                <w:sz w:val="22"/>
                <w:szCs w:val="22"/>
              </w:rPr>
            </w:pPr>
            <w:r>
              <w:rPr>
                <w:sz w:val="22"/>
                <w:szCs w:val="22"/>
              </w:rPr>
              <w:t>120 hours (Prorated)</w:t>
            </w:r>
          </w:p>
        </w:tc>
      </w:tr>
      <w:tr w:rsidR="00EE0984" w:rsidRPr="000975BD" w14:paraId="739948AA" w14:textId="77777777" w:rsidTr="003E5543">
        <w:tc>
          <w:tcPr>
            <w:tcW w:w="3116" w:type="dxa"/>
          </w:tcPr>
          <w:p w14:paraId="61646D1E" w14:textId="77777777" w:rsidR="00EE0984" w:rsidRPr="000975BD" w:rsidRDefault="00EE0984" w:rsidP="001F1D04">
            <w:pPr>
              <w:rPr>
                <w:sz w:val="22"/>
                <w:szCs w:val="22"/>
              </w:rPr>
            </w:pPr>
            <w:r>
              <w:rPr>
                <w:sz w:val="22"/>
                <w:szCs w:val="22"/>
              </w:rPr>
              <w:t>Year 1-2</w:t>
            </w:r>
          </w:p>
        </w:tc>
        <w:tc>
          <w:tcPr>
            <w:tcW w:w="3117" w:type="dxa"/>
          </w:tcPr>
          <w:p w14:paraId="64BAF6C1" w14:textId="58045595" w:rsidR="00EE0984" w:rsidRPr="000975BD" w:rsidRDefault="007E3BF3" w:rsidP="001F1D04">
            <w:pPr>
              <w:rPr>
                <w:sz w:val="22"/>
                <w:szCs w:val="22"/>
              </w:rPr>
            </w:pPr>
            <w:r>
              <w:rPr>
                <w:sz w:val="22"/>
                <w:szCs w:val="22"/>
              </w:rPr>
              <w:t>120 hours or 15 days</w:t>
            </w:r>
          </w:p>
        </w:tc>
      </w:tr>
      <w:tr w:rsidR="00EE0984" w:rsidRPr="000975BD" w14:paraId="1E6F12B9" w14:textId="77777777" w:rsidTr="003E5543">
        <w:tc>
          <w:tcPr>
            <w:tcW w:w="3116" w:type="dxa"/>
          </w:tcPr>
          <w:p w14:paraId="5A8599F1" w14:textId="52451BB6" w:rsidR="00EE0984" w:rsidRPr="000975BD" w:rsidRDefault="007E3BF3" w:rsidP="001F1D04">
            <w:pPr>
              <w:rPr>
                <w:sz w:val="22"/>
                <w:szCs w:val="22"/>
              </w:rPr>
            </w:pPr>
            <w:r>
              <w:rPr>
                <w:sz w:val="22"/>
                <w:szCs w:val="22"/>
              </w:rPr>
              <w:t>Year 3</w:t>
            </w:r>
          </w:p>
        </w:tc>
        <w:tc>
          <w:tcPr>
            <w:tcW w:w="3117" w:type="dxa"/>
          </w:tcPr>
          <w:p w14:paraId="526F99E0" w14:textId="0929D021" w:rsidR="00EE0984" w:rsidRPr="000975BD" w:rsidRDefault="007E3BF3" w:rsidP="001F1D04">
            <w:pPr>
              <w:rPr>
                <w:sz w:val="22"/>
                <w:szCs w:val="22"/>
              </w:rPr>
            </w:pPr>
            <w:r>
              <w:rPr>
                <w:sz w:val="22"/>
                <w:szCs w:val="22"/>
              </w:rPr>
              <w:t>128 hours or 16 days</w:t>
            </w:r>
          </w:p>
        </w:tc>
      </w:tr>
      <w:tr w:rsidR="00EE0984" w:rsidRPr="000975BD" w14:paraId="167996C3" w14:textId="77777777" w:rsidTr="003E5543">
        <w:tc>
          <w:tcPr>
            <w:tcW w:w="3116" w:type="dxa"/>
          </w:tcPr>
          <w:p w14:paraId="262E0FB6" w14:textId="670E004A" w:rsidR="00EE0984" w:rsidRPr="000975BD" w:rsidRDefault="007E3BF3" w:rsidP="001F1D04">
            <w:pPr>
              <w:rPr>
                <w:sz w:val="22"/>
                <w:szCs w:val="22"/>
              </w:rPr>
            </w:pPr>
            <w:r>
              <w:rPr>
                <w:sz w:val="22"/>
                <w:szCs w:val="22"/>
              </w:rPr>
              <w:t>Year 4-5</w:t>
            </w:r>
          </w:p>
        </w:tc>
        <w:tc>
          <w:tcPr>
            <w:tcW w:w="3117" w:type="dxa"/>
          </w:tcPr>
          <w:p w14:paraId="501D7E0D" w14:textId="2FC91C3A" w:rsidR="00EE0984" w:rsidRPr="000975BD" w:rsidRDefault="007E3BF3" w:rsidP="001F1D04">
            <w:pPr>
              <w:rPr>
                <w:sz w:val="22"/>
                <w:szCs w:val="22"/>
              </w:rPr>
            </w:pPr>
            <w:r>
              <w:rPr>
                <w:sz w:val="22"/>
                <w:szCs w:val="22"/>
              </w:rPr>
              <w:t>136 hours or 17 days</w:t>
            </w:r>
          </w:p>
        </w:tc>
      </w:tr>
      <w:tr w:rsidR="00EE0984" w:rsidRPr="000975BD" w14:paraId="066F23C5" w14:textId="77777777" w:rsidTr="003E5543">
        <w:tc>
          <w:tcPr>
            <w:tcW w:w="3116" w:type="dxa"/>
          </w:tcPr>
          <w:p w14:paraId="519968BE" w14:textId="71F17649" w:rsidR="00EE0984" w:rsidRPr="000975BD" w:rsidRDefault="007E3BF3" w:rsidP="001F1D04">
            <w:pPr>
              <w:rPr>
                <w:sz w:val="22"/>
                <w:szCs w:val="22"/>
              </w:rPr>
            </w:pPr>
            <w:r>
              <w:rPr>
                <w:sz w:val="22"/>
                <w:szCs w:val="22"/>
              </w:rPr>
              <w:t>Year 6</w:t>
            </w:r>
          </w:p>
        </w:tc>
        <w:tc>
          <w:tcPr>
            <w:tcW w:w="3117" w:type="dxa"/>
          </w:tcPr>
          <w:p w14:paraId="055419D1" w14:textId="5A9A631B" w:rsidR="00EE0984" w:rsidRPr="000975BD" w:rsidRDefault="007E3BF3" w:rsidP="001F1D04">
            <w:pPr>
              <w:rPr>
                <w:sz w:val="22"/>
                <w:szCs w:val="22"/>
              </w:rPr>
            </w:pPr>
            <w:r>
              <w:rPr>
                <w:sz w:val="22"/>
                <w:szCs w:val="22"/>
              </w:rPr>
              <w:t>160 hours or 20 days</w:t>
            </w:r>
          </w:p>
        </w:tc>
      </w:tr>
      <w:tr w:rsidR="00EE0984" w:rsidRPr="000975BD" w14:paraId="7621611B" w14:textId="77777777" w:rsidTr="003E5543">
        <w:tc>
          <w:tcPr>
            <w:tcW w:w="3116" w:type="dxa"/>
          </w:tcPr>
          <w:p w14:paraId="70BC02EC" w14:textId="03A18691" w:rsidR="00EE0984" w:rsidRPr="000975BD" w:rsidRDefault="007E3BF3" w:rsidP="001F1D04">
            <w:pPr>
              <w:rPr>
                <w:sz w:val="22"/>
                <w:szCs w:val="22"/>
              </w:rPr>
            </w:pPr>
            <w:r>
              <w:rPr>
                <w:sz w:val="22"/>
                <w:szCs w:val="22"/>
              </w:rPr>
              <w:t>Year 7-8</w:t>
            </w:r>
          </w:p>
        </w:tc>
        <w:tc>
          <w:tcPr>
            <w:tcW w:w="3117" w:type="dxa"/>
          </w:tcPr>
          <w:p w14:paraId="77C90713" w14:textId="626E8847" w:rsidR="00EE0984" w:rsidRPr="000975BD" w:rsidRDefault="007E3BF3" w:rsidP="001F1D04">
            <w:pPr>
              <w:rPr>
                <w:sz w:val="22"/>
                <w:szCs w:val="22"/>
              </w:rPr>
            </w:pPr>
            <w:r>
              <w:rPr>
                <w:sz w:val="22"/>
                <w:szCs w:val="22"/>
              </w:rPr>
              <w:t>168 hours or 21 days</w:t>
            </w:r>
          </w:p>
        </w:tc>
      </w:tr>
      <w:tr w:rsidR="00EE0984" w:rsidRPr="000975BD" w14:paraId="6BA709DA" w14:textId="77777777" w:rsidTr="003E5543">
        <w:tc>
          <w:tcPr>
            <w:tcW w:w="3116" w:type="dxa"/>
          </w:tcPr>
          <w:p w14:paraId="799736BA" w14:textId="2818E0A4" w:rsidR="00EE0984" w:rsidRDefault="007E3BF3" w:rsidP="001F1D04">
            <w:pPr>
              <w:rPr>
                <w:sz w:val="22"/>
                <w:szCs w:val="22"/>
              </w:rPr>
            </w:pPr>
            <w:r>
              <w:rPr>
                <w:sz w:val="22"/>
                <w:szCs w:val="22"/>
              </w:rPr>
              <w:t>Year 9-10</w:t>
            </w:r>
          </w:p>
        </w:tc>
        <w:tc>
          <w:tcPr>
            <w:tcW w:w="3117" w:type="dxa"/>
          </w:tcPr>
          <w:p w14:paraId="391B6965" w14:textId="59F59802" w:rsidR="00EE0984" w:rsidRDefault="007E3BF3" w:rsidP="001F1D04">
            <w:pPr>
              <w:rPr>
                <w:sz w:val="22"/>
                <w:szCs w:val="22"/>
              </w:rPr>
            </w:pPr>
            <w:r>
              <w:rPr>
                <w:sz w:val="22"/>
                <w:szCs w:val="22"/>
              </w:rPr>
              <w:t>176 hours or 22 days</w:t>
            </w:r>
          </w:p>
        </w:tc>
      </w:tr>
      <w:tr w:rsidR="007E3BF3" w:rsidRPr="000975BD" w14:paraId="7F91C2E1" w14:textId="77777777" w:rsidTr="003E5543">
        <w:tc>
          <w:tcPr>
            <w:tcW w:w="3116" w:type="dxa"/>
          </w:tcPr>
          <w:p w14:paraId="51B32E97" w14:textId="5F29EB7B" w:rsidR="007E3BF3" w:rsidRDefault="007E3BF3" w:rsidP="001F1D04">
            <w:pPr>
              <w:rPr>
                <w:sz w:val="22"/>
                <w:szCs w:val="22"/>
              </w:rPr>
            </w:pPr>
            <w:r>
              <w:rPr>
                <w:sz w:val="22"/>
                <w:szCs w:val="22"/>
              </w:rPr>
              <w:t>Year 10+</w:t>
            </w:r>
          </w:p>
        </w:tc>
        <w:tc>
          <w:tcPr>
            <w:tcW w:w="3117" w:type="dxa"/>
          </w:tcPr>
          <w:p w14:paraId="620F49DE" w14:textId="2BFAE9B6" w:rsidR="007E3BF3" w:rsidRDefault="007E3BF3" w:rsidP="001F1D04">
            <w:pPr>
              <w:rPr>
                <w:sz w:val="22"/>
                <w:szCs w:val="22"/>
              </w:rPr>
            </w:pPr>
            <w:r>
              <w:rPr>
                <w:sz w:val="22"/>
                <w:szCs w:val="22"/>
              </w:rPr>
              <w:t>200 hours or 25 days</w:t>
            </w:r>
          </w:p>
        </w:tc>
      </w:tr>
    </w:tbl>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1F1D04">
      <w:pPr>
        <w:spacing w:line="240" w:lineRule="auto"/>
        <w:rPr>
          <w:sz w:val="22"/>
          <w:szCs w:val="22"/>
        </w:rPr>
      </w:pPr>
      <w:r w:rsidRPr="000975BD">
        <w:rPr>
          <w:sz w:val="22"/>
          <w:szCs w:val="22"/>
        </w:rPr>
        <w:t xml:space="preserve">The City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t>Base Plan Option</w:t>
      </w:r>
    </w:p>
    <w:p w14:paraId="29728DBD" w14:textId="155BE11E" w:rsidR="00917A3A" w:rsidRPr="000975BD" w:rsidRDefault="00917A3A" w:rsidP="001F1D04">
      <w:pPr>
        <w:spacing w:line="240" w:lineRule="auto"/>
        <w:rPr>
          <w:sz w:val="22"/>
          <w:szCs w:val="22"/>
        </w:rPr>
      </w:pPr>
      <w:r w:rsidRPr="000975BD">
        <w:rPr>
          <w:sz w:val="22"/>
          <w:szCs w:val="22"/>
        </w:rPr>
        <w:t>Under the Base Plan Option, employees will be responsible for 100% of eligible expenses until the deductible amount of $200 for employee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1F1D04">
      <w:pPr>
        <w:spacing w:line="240" w:lineRule="auto"/>
        <w:rPr>
          <w:sz w:val="22"/>
          <w:szCs w:val="22"/>
        </w:rPr>
      </w:pPr>
      <w:r w:rsidRPr="000975BD">
        <w:rPr>
          <w:sz w:val="22"/>
          <w:szCs w:val="22"/>
        </w:rPr>
        <w:lastRenderedPageBreak/>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1F1D04">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1F1D04">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1F1D04">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1F1D04">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1F1D04">
            <w:pPr>
              <w:rPr>
                <w:sz w:val="22"/>
                <w:szCs w:val="22"/>
              </w:rPr>
            </w:pPr>
            <w:r w:rsidRPr="000975BD">
              <w:rPr>
                <w:sz w:val="22"/>
                <w:szCs w:val="22"/>
              </w:rPr>
              <w:t>Employee Only</w:t>
            </w:r>
          </w:p>
        </w:tc>
        <w:tc>
          <w:tcPr>
            <w:tcW w:w="2337" w:type="dxa"/>
          </w:tcPr>
          <w:p w14:paraId="20BEF7C2" w14:textId="175678E3" w:rsidR="001B0876" w:rsidRPr="000975BD" w:rsidRDefault="001B0876" w:rsidP="001F1D04">
            <w:pPr>
              <w:rPr>
                <w:sz w:val="22"/>
                <w:szCs w:val="22"/>
              </w:rPr>
            </w:pPr>
            <w:r w:rsidRPr="000975BD">
              <w:rPr>
                <w:sz w:val="22"/>
                <w:szCs w:val="22"/>
              </w:rPr>
              <w:t>$158.10</w:t>
            </w:r>
          </w:p>
        </w:tc>
        <w:tc>
          <w:tcPr>
            <w:tcW w:w="2338" w:type="dxa"/>
          </w:tcPr>
          <w:p w14:paraId="5933A00C" w14:textId="1C7DC96D" w:rsidR="001B0876" w:rsidRPr="000975BD" w:rsidRDefault="001B0876" w:rsidP="001F1D04">
            <w:pPr>
              <w:rPr>
                <w:sz w:val="22"/>
                <w:szCs w:val="22"/>
              </w:rPr>
            </w:pPr>
            <w:r w:rsidRPr="000975BD">
              <w:rPr>
                <w:sz w:val="22"/>
                <w:szCs w:val="22"/>
              </w:rPr>
              <w:t>$1,057.96</w:t>
            </w:r>
          </w:p>
        </w:tc>
        <w:tc>
          <w:tcPr>
            <w:tcW w:w="2338" w:type="dxa"/>
          </w:tcPr>
          <w:p w14:paraId="2C8FCCA5" w14:textId="6A53EFB8" w:rsidR="001B0876" w:rsidRPr="000975BD" w:rsidRDefault="001B0876" w:rsidP="001F1D04">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1F1D04">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1F1D04">
            <w:pPr>
              <w:rPr>
                <w:sz w:val="22"/>
                <w:szCs w:val="22"/>
              </w:rPr>
            </w:pPr>
            <w:r w:rsidRPr="000975BD">
              <w:rPr>
                <w:sz w:val="22"/>
                <w:szCs w:val="22"/>
              </w:rPr>
              <w:t>$435.08</w:t>
            </w:r>
          </w:p>
        </w:tc>
        <w:tc>
          <w:tcPr>
            <w:tcW w:w="2338" w:type="dxa"/>
          </w:tcPr>
          <w:p w14:paraId="3C5BFD12" w14:textId="6299EDD1" w:rsidR="001B0876" w:rsidRPr="000975BD" w:rsidRDefault="001B0876" w:rsidP="001F1D04">
            <w:pPr>
              <w:rPr>
                <w:sz w:val="22"/>
                <w:szCs w:val="22"/>
              </w:rPr>
            </w:pPr>
            <w:r w:rsidRPr="000975BD">
              <w:rPr>
                <w:sz w:val="22"/>
                <w:szCs w:val="22"/>
              </w:rPr>
              <w:t>$2,201.74</w:t>
            </w:r>
          </w:p>
        </w:tc>
        <w:tc>
          <w:tcPr>
            <w:tcW w:w="2338" w:type="dxa"/>
          </w:tcPr>
          <w:p w14:paraId="3008602D" w14:textId="547FC995" w:rsidR="001B0876" w:rsidRPr="000975BD" w:rsidRDefault="001B0876" w:rsidP="001F1D04">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1F1D04">
            <w:pPr>
              <w:rPr>
                <w:sz w:val="22"/>
                <w:szCs w:val="22"/>
              </w:rPr>
            </w:pPr>
            <w:r w:rsidRPr="000975BD">
              <w:rPr>
                <w:sz w:val="22"/>
                <w:szCs w:val="22"/>
              </w:rPr>
              <w:t>Employee + Child(ren)</w:t>
            </w:r>
          </w:p>
        </w:tc>
        <w:tc>
          <w:tcPr>
            <w:tcW w:w="2337" w:type="dxa"/>
          </w:tcPr>
          <w:p w14:paraId="337F43E6" w14:textId="6D97C68F" w:rsidR="001B0876" w:rsidRPr="000975BD" w:rsidRDefault="001B0876" w:rsidP="001F1D04">
            <w:pPr>
              <w:rPr>
                <w:sz w:val="22"/>
                <w:szCs w:val="22"/>
              </w:rPr>
            </w:pPr>
            <w:r w:rsidRPr="000975BD">
              <w:rPr>
                <w:sz w:val="22"/>
                <w:szCs w:val="22"/>
              </w:rPr>
              <w:t>$399.18</w:t>
            </w:r>
          </w:p>
        </w:tc>
        <w:tc>
          <w:tcPr>
            <w:tcW w:w="2338" w:type="dxa"/>
          </w:tcPr>
          <w:p w14:paraId="345CAB64" w14:textId="6CA30801" w:rsidR="001B0876" w:rsidRPr="000975BD" w:rsidRDefault="001B0876" w:rsidP="001F1D04">
            <w:pPr>
              <w:rPr>
                <w:sz w:val="22"/>
                <w:szCs w:val="22"/>
              </w:rPr>
            </w:pPr>
            <w:r w:rsidRPr="000975BD">
              <w:rPr>
                <w:sz w:val="22"/>
                <w:szCs w:val="22"/>
              </w:rPr>
              <w:t>$2,020.08</w:t>
            </w:r>
          </w:p>
        </w:tc>
        <w:tc>
          <w:tcPr>
            <w:tcW w:w="2338" w:type="dxa"/>
          </w:tcPr>
          <w:p w14:paraId="6227F730" w14:textId="724B80D7" w:rsidR="001B0876" w:rsidRPr="000975BD" w:rsidRDefault="001B0876" w:rsidP="001F1D04">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1F1D04">
            <w:pPr>
              <w:rPr>
                <w:sz w:val="22"/>
                <w:szCs w:val="22"/>
              </w:rPr>
            </w:pPr>
            <w:r w:rsidRPr="000975BD">
              <w:rPr>
                <w:sz w:val="22"/>
                <w:szCs w:val="22"/>
              </w:rPr>
              <w:t>Family</w:t>
            </w:r>
          </w:p>
        </w:tc>
        <w:tc>
          <w:tcPr>
            <w:tcW w:w="2337" w:type="dxa"/>
          </w:tcPr>
          <w:p w14:paraId="1F06CBDC" w14:textId="2A213DB5" w:rsidR="001B0876" w:rsidRPr="000975BD" w:rsidRDefault="001B0876" w:rsidP="001F1D04">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1F1D04">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1F1D04">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1F1D04">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employee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employee only OR $5,000 per person or $10,000 per family on other coverage tier options. </w:t>
      </w:r>
    </w:p>
    <w:p w14:paraId="47FC7A47" w14:textId="5D210ECE" w:rsidR="004505F7" w:rsidRPr="000975BD" w:rsidRDefault="004505F7" w:rsidP="001F1D04">
      <w:pPr>
        <w:spacing w:line="240" w:lineRule="auto"/>
        <w:rPr>
          <w:sz w:val="22"/>
          <w:szCs w:val="22"/>
        </w:rPr>
      </w:pPr>
      <w:r w:rsidRPr="000975BD">
        <w:rPr>
          <w:sz w:val="22"/>
          <w:szCs w:val="22"/>
        </w:rPr>
        <w:t>When enrolled in the City’s High-Deductible Health Plan, you will also be enrolled in a Health Savings Account. The Health Savings Account allows you to save and invest money for certain out-of-pocket medical expenses on a pre-tax basis. The City will contribute $1,400 annually</w:t>
      </w:r>
      <w:r w:rsidR="00DD4EA7">
        <w:rPr>
          <w:sz w:val="22"/>
          <w:szCs w:val="22"/>
        </w:rPr>
        <w:t xml:space="preserve"> </w:t>
      </w:r>
      <w:r w:rsidRPr="000975BD">
        <w:rPr>
          <w:sz w:val="22"/>
          <w:szCs w:val="22"/>
        </w:rPr>
        <w:t xml:space="preserve">for employee only coverage and $2,800 for each other coverage tier. </w:t>
      </w:r>
    </w:p>
    <w:p w14:paraId="5E32BC7C" w14:textId="74374A77" w:rsidR="004505F7" w:rsidRPr="000975BD" w:rsidRDefault="004505F7" w:rsidP="001F1D04">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1F1D04">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1F1D04">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1F1D04">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1F1D04">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1F1D04">
            <w:pPr>
              <w:rPr>
                <w:sz w:val="22"/>
                <w:szCs w:val="22"/>
              </w:rPr>
            </w:pPr>
            <w:r w:rsidRPr="000975BD">
              <w:rPr>
                <w:sz w:val="22"/>
                <w:szCs w:val="22"/>
              </w:rPr>
              <w:t>Employee Only</w:t>
            </w:r>
          </w:p>
        </w:tc>
        <w:tc>
          <w:tcPr>
            <w:tcW w:w="2337" w:type="dxa"/>
          </w:tcPr>
          <w:p w14:paraId="25B208D7" w14:textId="41D2A47E" w:rsidR="004505F7" w:rsidRPr="000975BD" w:rsidRDefault="004505F7" w:rsidP="001F1D04">
            <w:pPr>
              <w:rPr>
                <w:sz w:val="22"/>
                <w:szCs w:val="22"/>
              </w:rPr>
            </w:pPr>
            <w:r w:rsidRPr="000975BD">
              <w:rPr>
                <w:sz w:val="22"/>
                <w:szCs w:val="22"/>
              </w:rPr>
              <w:t>$142.30</w:t>
            </w:r>
          </w:p>
        </w:tc>
        <w:tc>
          <w:tcPr>
            <w:tcW w:w="2338" w:type="dxa"/>
          </w:tcPr>
          <w:p w14:paraId="3A09EFE8" w14:textId="5C664E71" w:rsidR="004505F7" w:rsidRPr="000975BD" w:rsidRDefault="004505F7" w:rsidP="001F1D04">
            <w:pPr>
              <w:rPr>
                <w:sz w:val="22"/>
                <w:szCs w:val="22"/>
              </w:rPr>
            </w:pPr>
            <w:r w:rsidRPr="000975BD">
              <w:rPr>
                <w:sz w:val="22"/>
                <w:szCs w:val="22"/>
              </w:rPr>
              <w:t>$952.22</w:t>
            </w:r>
          </w:p>
        </w:tc>
        <w:tc>
          <w:tcPr>
            <w:tcW w:w="2338" w:type="dxa"/>
          </w:tcPr>
          <w:p w14:paraId="2A455BEB" w14:textId="655FF498" w:rsidR="004505F7" w:rsidRPr="000975BD" w:rsidRDefault="004505F7" w:rsidP="001F1D04">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1F1D04">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1F1D04">
            <w:pPr>
              <w:rPr>
                <w:sz w:val="22"/>
                <w:szCs w:val="22"/>
              </w:rPr>
            </w:pPr>
            <w:r w:rsidRPr="000975BD">
              <w:rPr>
                <w:sz w:val="22"/>
                <w:szCs w:val="22"/>
              </w:rPr>
              <w:t>$391.58</w:t>
            </w:r>
          </w:p>
        </w:tc>
        <w:tc>
          <w:tcPr>
            <w:tcW w:w="2338" w:type="dxa"/>
          </w:tcPr>
          <w:p w14:paraId="5B1B0C94" w14:textId="41B678EC" w:rsidR="004505F7" w:rsidRPr="000975BD" w:rsidRDefault="004505F7" w:rsidP="001F1D04">
            <w:pPr>
              <w:rPr>
                <w:sz w:val="22"/>
                <w:szCs w:val="22"/>
              </w:rPr>
            </w:pPr>
            <w:r w:rsidRPr="000975BD">
              <w:rPr>
                <w:sz w:val="22"/>
                <w:szCs w:val="22"/>
              </w:rPr>
              <w:t>$1,981.60</w:t>
            </w:r>
          </w:p>
        </w:tc>
        <w:tc>
          <w:tcPr>
            <w:tcW w:w="2338" w:type="dxa"/>
          </w:tcPr>
          <w:p w14:paraId="37BE7C2F" w14:textId="5D77A241" w:rsidR="004505F7" w:rsidRPr="000975BD" w:rsidRDefault="004505F7" w:rsidP="001F1D04">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1F1D04">
            <w:pPr>
              <w:rPr>
                <w:sz w:val="22"/>
                <w:szCs w:val="22"/>
              </w:rPr>
            </w:pPr>
            <w:r w:rsidRPr="000975BD">
              <w:rPr>
                <w:sz w:val="22"/>
                <w:szCs w:val="22"/>
              </w:rPr>
              <w:t>Employee + Child(ren)</w:t>
            </w:r>
          </w:p>
        </w:tc>
        <w:tc>
          <w:tcPr>
            <w:tcW w:w="2337" w:type="dxa"/>
          </w:tcPr>
          <w:p w14:paraId="413E0823" w14:textId="2F5ACFEE" w:rsidR="004505F7" w:rsidRPr="000975BD" w:rsidRDefault="004505F7" w:rsidP="001F1D04">
            <w:pPr>
              <w:rPr>
                <w:sz w:val="22"/>
                <w:szCs w:val="22"/>
              </w:rPr>
            </w:pPr>
            <w:r w:rsidRPr="000975BD">
              <w:rPr>
                <w:sz w:val="22"/>
                <w:szCs w:val="22"/>
              </w:rPr>
              <w:t>$359.26</w:t>
            </w:r>
          </w:p>
        </w:tc>
        <w:tc>
          <w:tcPr>
            <w:tcW w:w="2338" w:type="dxa"/>
          </w:tcPr>
          <w:p w14:paraId="03CAEE46" w14:textId="25CA7EAB" w:rsidR="004505F7" w:rsidRPr="000975BD" w:rsidRDefault="004505F7" w:rsidP="001F1D04">
            <w:pPr>
              <w:rPr>
                <w:sz w:val="22"/>
                <w:szCs w:val="22"/>
              </w:rPr>
            </w:pPr>
            <w:r w:rsidRPr="000975BD">
              <w:rPr>
                <w:sz w:val="22"/>
                <w:szCs w:val="22"/>
              </w:rPr>
              <w:t>$1,818.02</w:t>
            </w:r>
          </w:p>
        </w:tc>
        <w:tc>
          <w:tcPr>
            <w:tcW w:w="2338" w:type="dxa"/>
          </w:tcPr>
          <w:p w14:paraId="1B23B8D1" w14:textId="196B32AA" w:rsidR="004505F7" w:rsidRPr="000975BD" w:rsidRDefault="004505F7" w:rsidP="001F1D04">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1F1D04">
            <w:pPr>
              <w:rPr>
                <w:sz w:val="22"/>
                <w:szCs w:val="22"/>
              </w:rPr>
            </w:pPr>
            <w:r w:rsidRPr="000975BD">
              <w:rPr>
                <w:sz w:val="22"/>
                <w:szCs w:val="22"/>
              </w:rPr>
              <w:t>Family</w:t>
            </w:r>
          </w:p>
        </w:tc>
        <w:tc>
          <w:tcPr>
            <w:tcW w:w="2337" w:type="dxa"/>
          </w:tcPr>
          <w:p w14:paraId="3DBB9E98" w14:textId="2E6E0642" w:rsidR="004505F7" w:rsidRPr="000975BD" w:rsidRDefault="004505F7" w:rsidP="001F1D04">
            <w:pPr>
              <w:rPr>
                <w:sz w:val="22"/>
                <w:szCs w:val="22"/>
              </w:rPr>
            </w:pPr>
            <w:r w:rsidRPr="000975BD">
              <w:rPr>
                <w:sz w:val="22"/>
                <w:szCs w:val="22"/>
              </w:rPr>
              <w:t>$636.80</w:t>
            </w:r>
          </w:p>
        </w:tc>
        <w:tc>
          <w:tcPr>
            <w:tcW w:w="2338" w:type="dxa"/>
          </w:tcPr>
          <w:p w14:paraId="61BFFB5E" w14:textId="77777777" w:rsidR="004505F7" w:rsidRPr="000975BD" w:rsidRDefault="004505F7" w:rsidP="001F1D04">
            <w:pPr>
              <w:rPr>
                <w:sz w:val="22"/>
                <w:szCs w:val="22"/>
              </w:rPr>
            </w:pPr>
            <w:r w:rsidRPr="000975BD">
              <w:rPr>
                <w:sz w:val="22"/>
                <w:szCs w:val="22"/>
              </w:rPr>
              <w:t>$3,222.46</w:t>
            </w:r>
          </w:p>
        </w:tc>
        <w:tc>
          <w:tcPr>
            <w:tcW w:w="2338" w:type="dxa"/>
          </w:tcPr>
          <w:p w14:paraId="1D1B304C" w14:textId="77777777" w:rsidR="004505F7" w:rsidRPr="000975BD" w:rsidRDefault="004505F7" w:rsidP="001F1D04">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1F1D04">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plan maximum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t>Vision Insurance</w:t>
      </w:r>
    </w:p>
    <w:p w14:paraId="5552FDB1" w14:textId="0054ED6F" w:rsidR="00C73634" w:rsidRPr="000975BD" w:rsidRDefault="00C73634" w:rsidP="001F1D04">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1F1D04">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1F1D04">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1F1D04">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1F1D04">
            <w:pPr>
              <w:rPr>
                <w:sz w:val="22"/>
                <w:szCs w:val="22"/>
              </w:rPr>
            </w:pPr>
            <w:r w:rsidRPr="000975BD">
              <w:rPr>
                <w:sz w:val="22"/>
                <w:szCs w:val="22"/>
              </w:rPr>
              <w:t>Employee Only</w:t>
            </w:r>
          </w:p>
        </w:tc>
        <w:tc>
          <w:tcPr>
            <w:tcW w:w="4675" w:type="dxa"/>
          </w:tcPr>
          <w:p w14:paraId="2184A707" w14:textId="71D9DCAB" w:rsidR="00F1004D" w:rsidRPr="000975BD" w:rsidRDefault="00F1004D" w:rsidP="001F1D04">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1F1D04">
            <w:pPr>
              <w:rPr>
                <w:sz w:val="22"/>
                <w:szCs w:val="22"/>
              </w:rPr>
            </w:pPr>
            <w:r w:rsidRPr="000975BD">
              <w:rPr>
                <w:sz w:val="22"/>
                <w:szCs w:val="22"/>
              </w:rPr>
              <w:lastRenderedPageBreak/>
              <w:t>Employee + Spouse</w:t>
            </w:r>
          </w:p>
        </w:tc>
        <w:tc>
          <w:tcPr>
            <w:tcW w:w="4675" w:type="dxa"/>
          </w:tcPr>
          <w:p w14:paraId="4D149D63" w14:textId="457037F1" w:rsidR="00F1004D" w:rsidRPr="000975BD" w:rsidRDefault="00F1004D" w:rsidP="001F1D04">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1F1D04">
            <w:pPr>
              <w:rPr>
                <w:sz w:val="22"/>
                <w:szCs w:val="22"/>
              </w:rPr>
            </w:pPr>
            <w:r w:rsidRPr="000975BD">
              <w:rPr>
                <w:sz w:val="22"/>
                <w:szCs w:val="22"/>
              </w:rPr>
              <w:t>Employee + Child(ren)</w:t>
            </w:r>
          </w:p>
        </w:tc>
        <w:tc>
          <w:tcPr>
            <w:tcW w:w="4675" w:type="dxa"/>
          </w:tcPr>
          <w:p w14:paraId="0024496B" w14:textId="4A2402DF" w:rsidR="00F1004D" w:rsidRPr="000975BD" w:rsidRDefault="00F1004D" w:rsidP="001F1D04">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1F1D04">
            <w:pPr>
              <w:rPr>
                <w:sz w:val="22"/>
                <w:szCs w:val="22"/>
              </w:rPr>
            </w:pPr>
            <w:r w:rsidRPr="000975BD">
              <w:rPr>
                <w:sz w:val="22"/>
                <w:szCs w:val="22"/>
              </w:rPr>
              <w:t>Family</w:t>
            </w:r>
          </w:p>
        </w:tc>
        <w:tc>
          <w:tcPr>
            <w:tcW w:w="4675" w:type="dxa"/>
          </w:tcPr>
          <w:p w14:paraId="6FF8C915" w14:textId="715B11A1" w:rsidR="00F1004D" w:rsidRPr="000975BD" w:rsidRDefault="00F1004D" w:rsidP="001F1D04">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1F1D04">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1F1D04">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1F1D04">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1F1D04">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1F1D04">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1F1D04">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67B0FBBC" w14:textId="1B1AB131" w:rsidR="003146B2" w:rsidRPr="000975BD" w:rsidRDefault="003146B2" w:rsidP="001F1D04">
      <w:pPr>
        <w:spacing w:line="240" w:lineRule="auto"/>
        <w:rPr>
          <w:sz w:val="22"/>
          <w:szCs w:val="22"/>
        </w:rPr>
      </w:pPr>
      <w:r w:rsidRPr="003146B2">
        <w:rPr>
          <w:sz w:val="22"/>
          <w:szCs w:val="22"/>
        </w:rPr>
        <w:t xml:space="preserve">Newly hired individuals are automatically enrolled in a PERA plan as a public employee. Under the Coordinated plan, employees contribute 6.5% of their gross earnings, and the City contributes 7.5%. Employees are vested after 3 years of services. </w:t>
      </w:r>
      <w:r w:rsidR="00676BF1">
        <w:rPr>
          <w:sz w:val="22"/>
          <w:szCs w:val="22"/>
        </w:rPr>
        <w:t xml:space="preserve">For more information, visit PERA at </w:t>
      </w:r>
      <w:hyperlink r:id="rId12" w:history="1">
        <w:r w:rsidR="00676BF1" w:rsidRPr="005741E1">
          <w:rPr>
            <w:rStyle w:val="Hyperlink"/>
            <w:sz w:val="22"/>
            <w:szCs w:val="22"/>
          </w:rPr>
          <w:t>http://www.mnpera.org</w:t>
        </w:r>
      </w:hyperlink>
      <w:r w:rsidR="00676BF1">
        <w:rPr>
          <w:sz w:val="22"/>
          <w:szCs w:val="22"/>
        </w:rPr>
        <w:t>.</w:t>
      </w:r>
    </w:p>
    <w:p w14:paraId="705D73AA" w14:textId="77777777" w:rsidR="003146B2" w:rsidRPr="000975BD" w:rsidRDefault="003146B2" w:rsidP="003146B2">
      <w:pPr>
        <w:rPr>
          <w:rStyle w:val="Heading2Char"/>
          <w:sz w:val="28"/>
          <w:szCs w:val="24"/>
        </w:rPr>
      </w:pPr>
      <w:r w:rsidRPr="003146B2">
        <w:rPr>
          <w:rStyle w:val="Heading2Char"/>
          <w:sz w:val="28"/>
          <w:szCs w:val="24"/>
        </w:rPr>
        <w:lastRenderedPageBreak/>
        <w:t xml:space="preserve">Deferred Compensation: </w:t>
      </w:r>
    </w:p>
    <w:p w14:paraId="4710B320" w14:textId="2D373F46" w:rsidR="003146B2" w:rsidRPr="000975BD" w:rsidRDefault="003146B2" w:rsidP="001F1D04">
      <w:pPr>
        <w:spacing w:line="240" w:lineRule="auto"/>
        <w:rPr>
          <w:sz w:val="22"/>
          <w:szCs w:val="22"/>
        </w:rPr>
      </w:pPr>
      <w:r w:rsidRPr="003146B2">
        <w:rPr>
          <w:sz w:val="22"/>
          <w:szCs w:val="22"/>
        </w:rPr>
        <w:t>As a voluntary retirement program, the City offers several 457(b) qualified IRS deferred compensation retirement savings plans. A 457-retirement plan is a great way to supplement future retirement income by contributing pre-tax or after-tax earnings through automatic payroll contributions. The City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1F1D04">
      <w:pPr>
        <w:spacing w:line="240" w:lineRule="auto"/>
        <w:rPr>
          <w:sz w:val="22"/>
          <w:szCs w:val="22"/>
        </w:rPr>
      </w:pPr>
      <w:r w:rsidRPr="000975BD">
        <w:rPr>
          <w:sz w:val="22"/>
          <w:szCs w:val="22"/>
        </w:rPr>
        <w:t xml:space="preserve">The City is committed to supporting a culture of continuous learning and development by financially funding tuition, application fees and books required to pursue an employee’s individual educational goals. To help defray the costs of employee education, the City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1F1D04">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1F1D04">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1F1D04">
            <w:pPr>
              <w:rPr>
                <w:sz w:val="22"/>
                <w:szCs w:val="22"/>
              </w:rPr>
            </w:pPr>
            <w:r w:rsidRPr="000975BD">
              <w:rPr>
                <w:sz w:val="22"/>
                <w:szCs w:val="22"/>
              </w:rPr>
              <w:t>Graduate</w:t>
            </w:r>
          </w:p>
        </w:tc>
        <w:tc>
          <w:tcPr>
            <w:tcW w:w="4675" w:type="dxa"/>
          </w:tcPr>
          <w:p w14:paraId="4CC03094" w14:textId="0CBBB23A" w:rsidR="003146B2" w:rsidRPr="000975BD" w:rsidRDefault="003146B2" w:rsidP="001F1D04">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1F1D04">
            <w:pPr>
              <w:rPr>
                <w:sz w:val="22"/>
                <w:szCs w:val="22"/>
              </w:rPr>
            </w:pPr>
            <w:r w:rsidRPr="000975BD">
              <w:rPr>
                <w:sz w:val="22"/>
                <w:szCs w:val="22"/>
              </w:rPr>
              <w:t>Undergraduate and Associate’s Degree</w:t>
            </w:r>
          </w:p>
        </w:tc>
        <w:tc>
          <w:tcPr>
            <w:tcW w:w="4675" w:type="dxa"/>
          </w:tcPr>
          <w:p w14:paraId="484C9C6B" w14:textId="163B17AA" w:rsidR="003146B2" w:rsidRPr="000975BD" w:rsidRDefault="003146B2" w:rsidP="001F1D04">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1F1D04">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1F1D04">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1F1D04">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0E02AD49" w14:textId="77777777" w:rsidR="001F1D04" w:rsidRDefault="001F1D04" w:rsidP="001F1D04">
      <w:pPr>
        <w:pStyle w:val="Heading1"/>
        <w:rPr>
          <w:rStyle w:val="SubtleEmphasis"/>
          <w:i w:val="0"/>
          <w:iCs w:val="0"/>
          <w:color w:val="00586F" w:themeColor="text2"/>
          <w:sz w:val="36"/>
          <w:szCs w:val="32"/>
        </w:rPr>
      </w:pPr>
      <w:r w:rsidRPr="00F01CC4">
        <w:rPr>
          <w:rStyle w:val="SubtleEmphasis"/>
          <w:i w:val="0"/>
          <w:iCs w:val="0"/>
          <w:color w:val="00586F" w:themeColor="text2"/>
          <w:sz w:val="36"/>
          <w:szCs w:val="32"/>
        </w:rPr>
        <w:t>Relocation</w:t>
      </w:r>
    </w:p>
    <w:p w14:paraId="17BE7308" w14:textId="77777777" w:rsidR="001F1D04" w:rsidRDefault="001F1D04" w:rsidP="001F1D04">
      <w:pPr>
        <w:spacing w:line="240" w:lineRule="auto"/>
        <w:rPr>
          <w:sz w:val="22"/>
          <w:szCs w:val="22"/>
        </w:rPr>
      </w:pPr>
      <w:r w:rsidRPr="00F01CC4">
        <w:rPr>
          <w:sz w:val="22"/>
          <w:szCs w:val="22"/>
        </w:rPr>
        <w:t>The City provides assistance to reduce the financial impact of relocation for regular full-time, exempt employees relocating to the City of Rochester or within a 35-mile radius of City Hall from a distance greater than 50 miles. Eligible employees may elect a $5,000 contribution</w:t>
      </w:r>
      <w:r>
        <w:rPr>
          <w:sz w:val="22"/>
          <w:szCs w:val="22"/>
        </w:rPr>
        <w:t xml:space="preserve"> (no receipts required)</w:t>
      </w:r>
      <w:r w:rsidRPr="00F01CC4">
        <w:rPr>
          <w:sz w:val="22"/>
          <w:szCs w:val="22"/>
        </w:rPr>
        <w:t xml:space="preserve"> or reimbursement of up to $10,000</w:t>
      </w:r>
      <w:r>
        <w:rPr>
          <w:sz w:val="22"/>
          <w:szCs w:val="22"/>
        </w:rPr>
        <w:t xml:space="preserve"> (d</w:t>
      </w:r>
      <w:r w:rsidRPr="00F01CC4">
        <w:rPr>
          <w:sz w:val="22"/>
          <w:szCs w:val="22"/>
        </w:rPr>
        <w:t>etailed receipts are required for actual costs</w:t>
      </w:r>
      <w:r>
        <w:rPr>
          <w:sz w:val="22"/>
          <w:szCs w:val="22"/>
        </w:rPr>
        <w:t xml:space="preserve">). </w:t>
      </w:r>
    </w:p>
    <w:p w14:paraId="004FC583" w14:textId="77777777" w:rsidR="001F1D04" w:rsidRPr="00F01CC4" w:rsidRDefault="001F1D04" w:rsidP="001F1D04">
      <w:pPr>
        <w:pStyle w:val="Heading1"/>
        <w:rPr>
          <w:sz w:val="36"/>
          <w:szCs w:val="32"/>
        </w:rPr>
      </w:pPr>
      <w:r w:rsidRPr="00F01CC4">
        <w:rPr>
          <w:sz w:val="36"/>
          <w:szCs w:val="32"/>
        </w:rPr>
        <w:t>Transit Passes</w:t>
      </w:r>
    </w:p>
    <w:p w14:paraId="0F58F0A2" w14:textId="77777777" w:rsidR="001F1D04" w:rsidRPr="00F01CC4" w:rsidRDefault="001F1D04" w:rsidP="001F1D04">
      <w:pPr>
        <w:spacing w:line="240" w:lineRule="auto"/>
        <w:rPr>
          <w:rStyle w:val="SubtleEmphasis"/>
          <w:i w:val="0"/>
          <w:iCs w:val="0"/>
          <w:color w:val="auto"/>
          <w:sz w:val="22"/>
          <w:szCs w:val="22"/>
        </w:rPr>
      </w:pPr>
      <w:r w:rsidRPr="00F01CC4">
        <w:rPr>
          <w:sz w:val="22"/>
          <w:szCs w:val="22"/>
        </w:rPr>
        <w:t xml:space="preserve">Rochester Public Transit bus passes are provided at no cost to employees who choose to waive their parking benefit. </w:t>
      </w:r>
    </w:p>
    <w:p w14:paraId="6A2E51BD" w14:textId="77777777" w:rsidR="001F1D04" w:rsidRPr="00AA17D2" w:rsidRDefault="001F1D04" w:rsidP="00AA17D2">
      <w:pPr>
        <w:rPr>
          <w:rStyle w:val="SubtleEmphasis"/>
          <w:i w:val="0"/>
          <w:iCs w:val="0"/>
          <w:color w:val="auto"/>
          <w:sz w:val="22"/>
          <w:szCs w:val="22"/>
        </w:rPr>
      </w:pPr>
    </w:p>
    <w:p w14:paraId="0EC39B10" w14:textId="77777777" w:rsidR="008867EF" w:rsidRDefault="008867EF" w:rsidP="008867EF"/>
    <w:p w14:paraId="67DED46C" w14:textId="21FB6E99" w:rsidR="008867EF" w:rsidRPr="008867EF" w:rsidRDefault="008867EF" w:rsidP="008867EF">
      <w:pPr>
        <w:sectPr w:rsidR="008867EF" w:rsidRPr="008867EF" w:rsidSect="005D05D8">
          <w:footerReference w:type="default" r:id="rId13"/>
          <w:type w:val="continuous"/>
          <w:pgSz w:w="12240" w:h="15840"/>
          <w:pgMar w:top="720" w:right="720" w:bottom="720" w:left="720" w:header="590" w:footer="130" w:gutter="0"/>
          <w:cols w:space="720"/>
          <w:docGrid w:linePitch="360"/>
        </w:sectPr>
      </w:pPr>
    </w:p>
    <w:p w14:paraId="029AEA5C" w14:textId="448D90C7" w:rsidR="00706417" w:rsidRPr="00FA3DDD" w:rsidRDefault="00706417" w:rsidP="00C85759">
      <w:pPr>
        <w:spacing w:after="160"/>
        <w:rPr>
          <w:rStyle w:val="SubtleEmphasis"/>
          <w:i w:val="0"/>
          <w:iCs w:val="0"/>
          <w:color w:val="auto"/>
        </w:rPr>
      </w:pPr>
    </w:p>
    <w:sectPr w:rsidR="00706417" w:rsidRPr="00FA3DDD" w:rsidSect="00854780">
      <w:headerReference w:type="default" r:id="rId14"/>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2EEE0" w14:textId="77777777" w:rsidR="00243C9E" w:rsidRDefault="00243C9E" w:rsidP="00304D1F">
      <w:r>
        <w:separator/>
      </w:r>
    </w:p>
  </w:endnote>
  <w:endnote w:type="continuationSeparator" w:id="0">
    <w:p w14:paraId="140B3CB2" w14:textId="77777777" w:rsidR="00243C9E" w:rsidRDefault="00243C9E"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FB5978" w14:paraId="20E704B5" w14:textId="77777777" w:rsidTr="00282C02">
      <w:tc>
        <w:tcPr>
          <w:tcW w:w="628" w:type="dxa"/>
        </w:tcPr>
        <w:p w14:paraId="0622E32B" w14:textId="77777777" w:rsidR="00402844" w:rsidRDefault="00402844" w:rsidP="00304D1F">
          <w:pPr>
            <w:pStyle w:val="Footer"/>
          </w:pPr>
          <w:r>
            <w:rPr>
              <w:noProof/>
            </w:rPr>
            <w:drawing>
              <wp:inline distT="0" distB="0" distL="0" distR="0" wp14:anchorId="5F372E4E" wp14:editId="629F15C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03719B47" w14:textId="77777777" w:rsidR="00402844" w:rsidRPr="00E61CD6" w:rsidRDefault="00E61CD6"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85E9E2D" w14:textId="77777777" w:rsidR="00402844" w:rsidRPr="00E61CD6" w:rsidRDefault="005D4AD7"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59AC5DDB"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E474" w14:textId="77777777" w:rsidR="00243C9E" w:rsidRDefault="00243C9E" w:rsidP="00304D1F">
      <w:r>
        <w:separator/>
      </w:r>
    </w:p>
  </w:footnote>
  <w:footnote w:type="continuationSeparator" w:id="0">
    <w:p w14:paraId="7F2FF065" w14:textId="77777777" w:rsidR="00243C9E" w:rsidRDefault="00243C9E"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5440"/>
    <w:rsid w:val="001B0876"/>
    <w:rsid w:val="001B47EE"/>
    <w:rsid w:val="001C42E7"/>
    <w:rsid w:val="001D2588"/>
    <w:rsid w:val="001D5DA6"/>
    <w:rsid w:val="001F1D04"/>
    <w:rsid w:val="00204D63"/>
    <w:rsid w:val="00221053"/>
    <w:rsid w:val="00223C1A"/>
    <w:rsid w:val="00224641"/>
    <w:rsid w:val="0023384B"/>
    <w:rsid w:val="00243C9E"/>
    <w:rsid w:val="00282C02"/>
    <w:rsid w:val="00295B5B"/>
    <w:rsid w:val="00296790"/>
    <w:rsid w:val="002A0948"/>
    <w:rsid w:val="002B1571"/>
    <w:rsid w:val="002B57E4"/>
    <w:rsid w:val="002C3EF1"/>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21F7E"/>
    <w:rsid w:val="00427530"/>
    <w:rsid w:val="004307CB"/>
    <w:rsid w:val="004343D7"/>
    <w:rsid w:val="004505F7"/>
    <w:rsid w:val="00460298"/>
    <w:rsid w:val="0046203B"/>
    <w:rsid w:val="0047304B"/>
    <w:rsid w:val="00481ABE"/>
    <w:rsid w:val="00490190"/>
    <w:rsid w:val="004C3BFD"/>
    <w:rsid w:val="004C6431"/>
    <w:rsid w:val="004E3B67"/>
    <w:rsid w:val="004E6BB9"/>
    <w:rsid w:val="00513E0B"/>
    <w:rsid w:val="0051571F"/>
    <w:rsid w:val="005203BB"/>
    <w:rsid w:val="00536FAF"/>
    <w:rsid w:val="00554416"/>
    <w:rsid w:val="00572D0A"/>
    <w:rsid w:val="00580C59"/>
    <w:rsid w:val="0058108E"/>
    <w:rsid w:val="00592B45"/>
    <w:rsid w:val="005D05D8"/>
    <w:rsid w:val="005D4AD7"/>
    <w:rsid w:val="005E7CCB"/>
    <w:rsid w:val="005F480E"/>
    <w:rsid w:val="00602D11"/>
    <w:rsid w:val="00603215"/>
    <w:rsid w:val="006174FF"/>
    <w:rsid w:val="00621F85"/>
    <w:rsid w:val="00636A84"/>
    <w:rsid w:val="00645E53"/>
    <w:rsid w:val="006535FF"/>
    <w:rsid w:val="00663633"/>
    <w:rsid w:val="006671A2"/>
    <w:rsid w:val="00676BF1"/>
    <w:rsid w:val="006867B1"/>
    <w:rsid w:val="00706417"/>
    <w:rsid w:val="00717428"/>
    <w:rsid w:val="00722CCA"/>
    <w:rsid w:val="00740C16"/>
    <w:rsid w:val="007504A8"/>
    <w:rsid w:val="00751F62"/>
    <w:rsid w:val="00772F91"/>
    <w:rsid w:val="007733CB"/>
    <w:rsid w:val="0077650D"/>
    <w:rsid w:val="00776524"/>
    <w:rsid w:val="007A6809"/>
    <w:rsid w:val="007B096F"/>
    <w:rsid w:val="007B4D91"/>
    <w:rsid w:val="007D452E"/>
    <w:rsid w:val="007E3BF3"/>
    <w:rsid w:val="007F370B"/>
    <w:rsid w:val="00811176"/>
    <w:rsid w:val="00817E2E"/>
    <w:rsid w:val="00822C90"/>
    <w:rsid w:val="00854780"/>
    <w:rsid w:val="0086239A"/>
    <w:rsid w:val="00866441"/>
    <w:rsid w:val="00881941"/>
    <w:rsid w:val="008867EF"/>
    <w:rsid w:val="0089529F"/>
    <w:rsid w:val="008A08F2"/>
    <w:rsid w:val="008E5085"/>
    <w:rsid w:val="008F05B3"/>
    <w:rsid w:val="008F72BB"/>
    <w:rsid w:val="009115B2"/>
    <w:rsid w:val="00917A3A"/>
    <w:rsid w:val="00923E96"/>
    <w:rsid w:val="00926655"/>
    <w:rsid w:val="009344D9"/>
    <w:rsid w:val="00955CAE"/>
    <w:rsid w:val="009A296D"/>
    <w:rsid w:val="009B3448"/>
    <w:rsid w:val="009B634B"/>
    <w:rsid w:val="009C7766"/>
    <w:rsid w:val="009F0FC2"/>
    <w:rsid w:val="00A010C6"/>
    <w:rsid w:val="00A05B6F"/>
    <w:rsid w:val="00A27E4E"/>
    <w:rsid w:val="00A33759"/>
    <w:rsid w:val="00A41F64"/>
    <w:rsid w:val="00A456E9"/>
    <w:rsid w:val="00A553B6"/>
    <w:rsid w:val="00A7445F"/>
    <w:rsid w:val="00A818B5"/>
    <w:rsid w:val="00A85119"/>
    <w:rsid w:val="00A90506"/>
    <w:rsid w:val="00A956E8"/>
    <w:rsid w:val="00AA17D2"/>
    <w:rsid w:val="00AB1FC2"/>
    <w:rsid w:val="00AE3ECD"/>
    <w:rsid w:val="00AE4089"/>
    <w:rsid w:val="00AF3CCF"/>
    <w:rsid w:val="00B0215A"/>
    <w:rsid w:val="00B11FBD"/>
    <w:rsid w:val="00B42D09"/>
    <w:rsid w:val="00B5676A"/>
    <w:rsid w:val="00B93779"/>
    <w:rsid w:val="00B951EA"/>
    <w:rsid w:val="00BC03DE"/>
    <w:rsid w:val="00BC6072"/>
    <w:rsid w:val="00BF6D24"/>
    <w:rsid w:val="00C06037"/>
    <w:rsid w:val="00C06B24"/>
    <w:rsid w:val="00C24A2A"/>
    <w:rsid w:val="00C45EB2"/>
    <w:rsid w:val="00C5787B"/>
    <w:rsid w:val="00C61A03"/>
    <w:rsid w:val="00C6513D"/>
    <w:rsid w:val="00C65665"/>
    <w:rsid w:val="00C73634"/>
    <w:rsid w:val="00C85759"/>
    <w:rsid w:val="00CB183E"/>
    <w:rsid w:val="00CD3397"/>
    <w:rsid w:val="00CE7076"/>
    <w:rsid w:val="00D02145"/>
    <w:rsid w:val="00D247B1"/>
    <w:rsid w:val="00D338D6"/>
    <w:rsid w:val="00D51BE0"/>
    <w:rsid w:val="00D563FA"/>
    <w:rsid w:val="00D75A5A"/>
    <w:rsid w:val="00D97A54"/>
    <w:rsid w:val="00DA3E06"/>
    <w:rsid w:val="00DB4673"/>
    <w:rsid w:val="00DC0127"/>
    <w:rsid w:val="00DC2ED9"/>
    <w:rsid w:val="00DC2FF1"/>
    <w:rsid w:val="00DD3CA5"/>
    <w:rsid w:val="00DD4EA7"/>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0984"/>
    <w:rsid w:val="00EE15ED"/>
    <w:rsid w:val="00EF2A10"/>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4</TotalTime>
  <Pages>4</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4</cp:revision>
  <dcterms:created xsi:type="dcterms:W3CDTF">2026-04-09T19:35:00Z</dcterms:created>
  <dcterms:modified xsi:type="dcterms:W3CDTF">2026-07-08T18:48:00Z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